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F778B" w:rsidRPr="002E7857" w:rsidRDefault="00EA7E2D" w:rsidP="00475215">
      <w:pPr>
        <w:pStyle w:val="Tittel"/>
        <w:spacing w:after="0"/>
        <w:rPr>
          <w:sz w:val="56"/>
        </w:rPr>
      </w:pPr>
      <w:sdt>
        <w:sdtPr>
          <w:rPr>
            <w:sz w:val="36"/>
          </w:rPr>
          <w:alias w:val="Tittel"/>
          <w:tag w:val="Tittel"/>
          <w:id w:val="1787224457"/>
          <w:placeholder>
            <w:docPart w:val="33F3984715CE43AD875B203B6D8680DD"/>
          </w:placeholder>
          <w:text w:multiLine="1"/>
        </w:sdtPr>
        <w:sdtEndPr/>
        <w:sdtContent>
          <w:r w:rsidR="00C205D6" w:rsidRPr="007760CF">
            <w:rPr>
              <w:sz w:val="36"/>
            </w:rPr>
            <w:t>Gruppetreff</w:t>
          </w:r>
          <w:r w:rsidR="00BE626F" w:rsidRPr="007760CF">
            <w:rPr>
              <w:sz w:val="36"/>
            </w:rPr>
            <w:t xml:space="preserve"> for barn med stamming og</w:t>
          </w:r>
          <w:r w:rsidR="00A40373" w:rsidRPr="007760CF">
            <w:rPr>
              <w:sz w:val="36"/>
            </w:rPr>
            <w:t xml:space="preserve"> deres fore</w:t>
          </w:r>
          <w:r w:rsidR="00FA04F0" w:rsidRPr="007760CF">
            <w:rPr>
              <w:sz w:val="36"/>
            </w:rPr>
            <w:t>satte</w:t>
          </w:r>
          <w:r w:rsidR="00A40373" w:rsidRPr="007760CF">
            <w:rPr>
              <w:sz w:val="36"/>
            </w:rPr>
            <w:t xml:space="preserve"> </w:t>
          </w:r>
        </w:sdtContent>
      </w:sdt>
    </w:p>
    <w:sdt>
      <w:sdtPr>
        <w:rPr>
          <w:rStyle w:val="Overskrift2Tegn"/>
          <w:sz w:val="32"/>
        </w:rPr>
        <w:alias w:val="Undertittel"/>
        <w:tag w:val="Undertittel"/>
        <w:id w:val="1611549229"/>
        <w:placeholder>
          <w:docPart w:val="2E3FA25BDE7D4190A7DE3C186568E6FD"/>
        </w:placeholder>
        <w:text w:multiLine="1"/>
      </w:sdtPr>
      <w:sdtEndPr>
        <w:rPr>
          <w:rStyle w:val="Overskrift2Tegn"/>
        </w:rPr>
      </w:sdtEndPr>
      <w:sdtContent>
        <w:p w:rsidR="00A40373" w:rsidRPr="007760CF" w:rsidRDefault="00A40373" w:rsidP="00475215">
          <w:pPr>
            <w:pStyle w:val="Undertittel"/>
            <w:spacing w:before="40"/>
            <w:rPr>
              <w:sz w:val="32"/>
            </w:rPr>
          </w:pPr>
          <w:r w:rsidRPr="007760CF">
            <w:rPr>
              <w:rStyle w:val="Overskrift2Tegn"/>
              <w:sz w:val="32"/>
            </w:rPr>
            <w:t>2.-4. trinn</w:t>
          </w:r>
        </w:p>
      </w:sdtContent>
    </w:sdt>
    <w:p w:rsidR="002E7857" w:rsidRPr="007760CF" w:rsidRDefault="002E7857" w:rsidP="00A40373">
      <w:r w:rsidRPr="007760CF">
        <w:t>Akershus, Aust-Agder, Buskerud, Hedmark, Oppland, Oslo, Telemark, Vest-Agder, Vestfold og Østfold</w:t>
      </w:r>
    </w:p>
    <w:p w:rsidR="00A40373" w:rsidRPr="002E7857" w:rsidRDefault="00A40373" w:rsidP="00A40373"/>
    <w:p w:rsidR="00A40373" w:rsidRPr="00A40373" w:rsidRDefault="00A40373" w:rsidP="00A40373">
      <w:r>
        <w:rPr>
          <w:noProof/>
          <w:lang w:eastAsia="nb-NO"/>
        </w:rPr>
        <w:drawing>
          <wp:inline distT="0" distB="0" distL="0" distR="0" wp14:anchorId="5CEEF9C4" wp14:editId="56F0BB27">
            <wp:extent cx="5759450" cy="5820820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65" w:rsidRPr="00A40373" w:rsidRDefault="00011F65" w:rsidP="00A40373">
      <w:pPr>
        <w:sectPr w:rsidR="00011F65" w:rsidRPr="00A40373" w:rsidSect="001319E5">
          <w:headerReference w:type="first" r:id="rId10"/>
          <w:pgSz w:w="11906" w:h="16838"/>
          <w:pgMar w:top="2835" w:right="1418" w:bottom="851" w:left="1418" w:header="709" w:footer="709" w:gutter="0"/>
          <w:cols w:space="708"/>
          <w:titlePg/>
          <w:docGrid w:linePitch="360"/>
        </w:sectPr>
      </w:pPr>
    </w:p>
    <w:sdt>
      <w:sdtPr>
        <w:alias w:val="Overskrift"/>
        <w:tag w:val="Overskrift"/>
        <w:id w:val="-60566266"/>
        <w:placeholder>
          <w:docPart w:val="0C21E7539D6F41219F95886536FC66C0"/>
        </w:placeholder>
        <w:text w:multiLine="1"/>
      </w:sdtPr>
      <w:sdtEndPr/>
      <w:sdtContent>
        <w:p w:rsidR="00011F65" w:rsidRDefault="00A40373" w:rsidP="00EF1EDF">
          <w:pPr>
            <w:pStyle w:val="Overskrift1"/>
          </w:pPr>
          <w:r>
            <w:t>Om kurset</w:t>
          </w:r>
        </w:p>
      </w:sdtContent>
    </w:sdt>
    <w:p w:rsidR="00EF1EDF" w:rsidRDefault="00BA1257" w:rsidP="00BA1257">
      <w:pPr>
        <w:pStyle w:val="Overskrift2"/>
        <w:tabs>
          <w:tab w:val="left" w:pos="4905"/>
        </w:tabs>
      </w:pPr>
      <w:r>
        <w:t>Innhold</w:t>
      </w:r>
      <w:r>
        <w:tab/>
      </w:r>
    </w:p>
    <w:p w:rsidR="00BA1257" w:rsidRDefault="00BA1257" w:rsidP="00BA1257">
      <w:r>
        <w:t>Barnegruppe</w:t>
      </w:r>
      <w:r w:rsidR="002E7857">
        <w:t>,</w:t>
      </w:r>
      <w:r>
        <w:t xml:space="preserve"> for elever fra 2.-4. trinn</w:t>
      </w:r>
      <w:r w:rsidR="002E7857">
        <w:t>,</w:t>
      </w:r>
      <w:r>
        <w:t xml:space="preserve"> og foreldregruppe</w:t>
      </w:r>
      <w:r w:rsidR="00C205D6">
        <w:t xml:space="preserve"> med hovedfokus</w:t>
      </w:r>
      <w:r w:rsidRPr="00BA1257">
        <w:t xml:space="preserve"> på </w:t>
      </w:r>
      <w:r w:rsidR="00C205D6">
        <w:t>erfaringsutveksling rundt stamming. Tema som vil bli berørt er</w:t>
      </w:r>
      <w:r w:rsidR="0077171F">
        <w:t xml:space="preserve"> stamming,</w:t>
      </w:r>
      <w:r w:rsidR="00C205D6">
        <w:t xml:space="preserve"> tilrettelegging i skolen og logopedisk oppfølging. </w:t>
      </w:r>
    </w:p>
    <w:p w:rsidR="00BA1257" w:rsidRPr="00BA1257" w:rsidRDefault="00EA7E2D" w:rsidP="00BA1257">
      <w:pPr>
        <w:pStyle w:val="Overskrift2"/>
      </w:pPr>
      <w:sdt>
        <w:sdtPr>
          <w:alias w:val="Overskrift 2"/>
          <w:tag w:val="Overskrift 2"/>
          <w:id w:val="1017961976"/>
          <w:placeholder>
            <w:docPart w:val="EC5B18ECB8CF43299B8BC9D8F370A381"/>
          </w:placeholder>
          <w:text w:multiLine="1"/>
        </w:sdtPr>
        <w:sdtEndPr/>
        <w:sdtContent>
          <w:r w:rsidR="00BA1257">
            <w:t>Målsetninger med kurset</w:t>
          </w:r>
        </w:sdtContent>
      </w:sdt>
    </w:p>
    <w:p w:rsidR="002C2529" w:rsidRPr="002C2529" w:rsidRDefault="00A40373" w:rsidP="00487C1D">
      <w:pPr>
        <w:pStyle w:val="Punktliste"/>
      </w:pPr>
      <w:r w:rsidRPr="002C2529">
        <w:rPr>
          <w:rFonts w:ascii="Arial" w:hAnsi="Arial" w:cs="Arial"/>
          <w:color w:val="000000"/>
          <w:szCs w:val="24"/>
        </w:rPr>
        <w:t xml:space="preserve">Gi økt </w:t>
      </w:r>
      <w:r w:rsidR="00063A6B" w:rsidRPr="002C2529">
        <w:rPr>
          <w:rFonts w:ascii="Arial" w:hAnsi="Arial" w:cs="Arial"/>
          <w:color w:val="000000"/>
          <w:szCs w:val="24"/>
        </w:rPr>
        <w:t>kunnskap</w:t>
      </w:r>
      <w:r w:rsidRPr="002C2529">
        <w:rPr>
          <w:rFonts w:ascii="Arial" w:hAnsi="Arial" w:cs="Arial"/>
          <w:color w:val="000000"/>
          <w:szCs w:val="24"/>
        </w:rPr>
        <w:t xml:space="preserve"> om stamming</w:t>
      </w:r>
      <w:r w:rsidR="002C2529" w:rsidRPr="002C2529">
        <w:rPr>
          <w:rFonts w:ascii="Arial" w:hAnsi="Arial" w:cs="Arial"/>
          <w:color w:val="000000"/>
          <w:szCs w:val="24"/>
        </w:rPr>
        <w:t xml:space="preserve"> til barn og foreldre </w:t>
      </w:r>
    </w:p>
    <w:p w:rsidR="00603997" w:rsidRDefault="00BE626F" w:rsidP="00BA1257">
      <w:pPr>
        <w:pStyle w:val="Punktliste"/>
      </w:pPr>
      <w:r>
        <w:t>Gi barna og deres</w:t>
      </w:r>
      <w:r w:rsidR="00A40373">
        <w:t xml:space="preserve"> foresatte mulighet til å møte andre i samme situasjon</w:t>
      </w:r>
      <w:r w:rsidR="002C2529">
        <w:t xml:space="preserve"> </w:t>
      </w:r>
      <w:r w:rsidR="00BA1257">
        <w:t>og dele erfaringer</w:t>
      </w:r>
    </w:p>
    <w:p w:rsidR="00063A6B" w:rsidRDefault="00063A6B" w:rsidP="00063A6B">
      <w:pPr>
        <w:pStyle w:val="Punktliste"/>
        <w:numPr>
          <w:ilvl w:val="0"/>
          <w:numId w:val="0"/>
        </w:numPr>
        <w:ind w:left="360" w:hanging="360"/>
      </w:pPr>
    </w:p>
    <w:p w:rsidR="00063A6B" w:rsidRDefault="00063A6B" w:rsidP="00063A6B">
      <w:pPr>
        <w:pStyle w:val="Overskrift2"/>
      </w:pPr>
      <w:r>
        <w:t>Praktisk informasjon</w:t>
      </w:r>
    </w:p>
    <w:p w:rsidR="00DC6BE8" w:rsidRDefault="00C205D6" w:rsidP="00063A6B">
      <w:r>
        <w:t>Ku</w:t>
      </w:r>
      <w:r w:rsidR="00157E69">
        <w:t xml:space="preserve">rset varer </w:t>
      </w:r>
      <w:r w:rsidR="00FA04F0">
        <w:t xml:space="preserve">over tre dager, </w:t>
      </w:r>
      <w:r w:rsidR="00A54976">
        <w:t xml:space="preserve">fra tirsdag </w:t>
      </w:r>
      <w:r w:rsidR="007760CF">
        <w:t>13</w:t>
      </w:r>
      <w:r w:rsidR="006316E4">
        <w:t>.</w:t>
      </w:r>
      <w:r w:rsidR="00A54976">
        <w:t xml:space="preserve"> </w:t>
      </w:r>
      <w:r w:rsidR="007760CF">
        <w:t xml:space="preserve">februar til </w:t>
      </w:r>
      <w:r w:rsidR="00157E69">
        <w:t xml:space="preserve">torsdag </w:t>
      </w:r>
      <w:r w:rsidR="007760CF">
        <w:t>15</w:t>
      </w:r>
      <w:r w:rsidR="00DC6BE8">
        <w:t xml:space="preserve">. </w:t>
      </w:r>
      <w:r w:rsidR="007760CF">
        <w:t>februar</w:t>
      </w:r>
      <w:r w:rsidR="00DC6BE8">
        <w:t>, og</w:t>
      </w:r>
      <w:r w:rsidR="006316E4">
        <w:t xml:space="preserve"> gjennomføres </w:t>
      </w:r>
      <w:r w:rsidR="00157E69">
        <w:t>i Statped sø</w:t>
      </w:r>
      <w:r w:rsidR="00DC6BE8">
        <w:t xml:space="preserve">røsts lokaler i </w:t>
      </w:r>
      <w:r w:rsidR="00A54976">
        <w:t>Gamle Hovsetervei 3</w:t>
      </w:r>
      <w:r w:rsidR="00DC6BE8">
        <w:t xml:space="preserve"> i Oslo. Opphold</w:t>
      </w:r>
      <w:r w:rsidR="00A54976">
        <w:t xml:space="preserve"> dekkes for barnet og én foresatt</w:t>
      </w:r>
      <w:r w:rsidR="00DC6BE8">
        <w:t xml:space="preserve">. </w:t>
      </w:r>
      <w:r w:rsidR="008D0422">
        <w:t xml:space="preserve">Begge foreldre oppfordres imidlertid til å delta </w:t>
      </w:r>
      <w:proofErr w:type="gramStart"/>
      <w:r w:rsidR="008D0422">
        <w:t>på  dagtid</w:t>
      </w:r>
      <w:proofErr w:type="gramEnd"/>
      <w:r w:rsidR="008D0422">
        <w:t>.</w:t>
      </w:r>
      <w:r w:rsidR="00C96A97">
        <w:t xml:space="preserve"> </w:t>
      </w:r>
    </w:p>
    <w:p w:rsidR="00157E69" w:rsidRDefault="00A54976" w:rsidP="00063A6B">
      <w:r>
        <w:t xml:space="preserve">Fredag </w:t>
      </w:r>
      <w:r w:rsidR="007760CF">
        <w:t>16</w:t>
      </w:r>
      <w:r w:rsidR="00BA1257">
        <w:t xml:space="preserve">. </w:t>
      </w:r>
      <w:r w:rsidR="009455EC">
        <w:t>februar</w:t>
      </w:r>
      <w:r w:rsidR="00C96A97">
        <w:t xml:space="preserve"> får lokal logoped</w:t>
      </w:r>
      <w:r w:rsidR="00BA1257">
        <w:t>,</w:t>
      </w:r>
      <w:r w:rsidR="00C96A97">
        <w:t xml:space="preserve"> eller PPT</w:t>
      </w:r>
      <w:r w:rsidR="00BA1257">
        <w:t>,</w:t>
      </w:r>
      <w:r w:rsidR="00C96A97">
        <w:t xml:space="preserve"> tilbud om å delta på en felles oppsummering, hvor det blir satt av tid til å drøfte den videre logopediske oppfølgingen for hver enkelt elev. </w:t>
      </w:r>
      <w:r w:rsidR="00BE626F">
        <w:t>Etter kurset sendes en kort, skriftlig beskrivelse til foresatte</w:t>
      </w:r>
      <w:r w:rsidR="002E7857">
        <w:t>,</w:t>
      </w:r>
      <w:r w:rsidR="00BE626F">
        <w:t xml:space="preserve"> og </w:t>
      </w:r>
      <w:r w:rsidR="002E7857">
        <w:t xml:space="preserve">eventuelt </w:t>
      </w:r>
      <w:r w:rsidR="00BE626F">
        <w:t>PPT</w:t>
      </w:r>
      <w:r w:rsidR="002E7857">
        <w:t>,</w:t>
      </w:r>
      <w:r w:rsidR="00BE626F">
        <w:t xml:space="preserve"> om innholdet i og gjennomføringen av kurset. </w:t>
      </w:r>
    </w:p>
    <w:p w:rsidR="006316E4" w:rsidRDefault="006316E4" w:rsidP="006316E4">
      <w:pPr>
        <w:pStyle w:val="Overskrift2"/>
      </w:pPr>
      <w:r>
        <w:t>Påmelding</w:t>
      </w:r>
    </w:p>
    <w:p w:rsidR="00FA04F0" w:rsidRPr="00FA04F0" w:rsidRDefault="00184617" w:rsidP="00FA04F0">
      <w:r>
        <w:t xml:space="preserve">Påmeldingsfrist </w:t>
      </w:r>
      <w:r w:rsidR="008D0422">
        <w:rPr>
          <w:b/>
        </w:rPr>
        <w:t>16</w:t>
      </w:r>
      <w:r w:rsidR="007760CF">
        <w:rPr>
          <w:b/>
        </w:rPr>
        <w:t>. januar</w:t>
      </w:r>
      <w:r>
        <w:t xml:space="preserve">. </w:t>
      </w:r>
      <w:r w:rsidR="00493DBA">
        <w:t>Foreldre kan melde interesse for deltakelse gjennom å benytte påmeldingsskjema på</w:t>
      </w:r>
      <w:r w:rsidR="00603997">
        <w:t xml:space="preserve"> </w:t>
      </w:r>
      <w:hyperlink r:id="rId11" w:history="1">
        <w:r w:rsidR="00493DBA" w:rsidRPr="008910E4">
          <w:rPr>
            <w:rStyle w:val="Hyperkobling"/>
          </w:rPr>
          <w:t>https://kurs.statped.no</w:t>
        </w:r>
      </w:hyperlink>
      <w:r w:rsidR="00493DBA">
        <w:t>. Vær oppmerksom på at lokal PPT i tillegg må sende inn søknad om individbaserte tjenester til Statped</w:t>
      </w:r>
      <w:r>
        <w:t xml:space="preserve">, hvor det søkes om kurs. </w:t>
      </w:r>
      <w:r w:rsidR="00603997">
        <w:t xml:space="preserve">Det er begrenset antall plasser. </w:t>
      </w:r>
      <w:r w:rsidR="00603997" w:rsidRPr="0059230C">
        <w:t>Statped tar kontakt med foresatte i forkant a</w:t>
      </w:r>
      <w:r w:rsidR="00493DBA">
        <w:t>v kurset slik at nødvendig</w:t>
      </w:r>
      <w:r w:rsidR="00603997" w:rsidRPr="0059230C">
        <w:t xml:space="preserve"> informasjon blir utvekslet. Når påmeldingsfristen er gått ut vil informasjons</w:t>
      </w:r>
      <w:r>
        <w:t xml:space="preserve">brev bli sendt ut til deltakerne. De som eventuelt ikke får plass vil også bli kontaktet. </w:t>
      </w:r>
    </w:p>
    <w:p w:rsidR="00BD336E" w:rsidRPr="00FE2065" w:rsidRDefault="00FE2065" w:rsidP="00FE2065">
      <w:pPr>
        <w:pStyle w:val="Overskrift2"/>
      </w:pPr>
      <w:r>
        <w:t>Økonomi</w:t>
      </w:r>
    </w:p>
    <w:p w:rsidR="00FE2065" w:rsidRDefault="00FE2065" w:rsidP="00FE2065">
      <w:pPr>
        <w:rPr>
          <w:rFonts w:ascii="Arial" w:hAnsi="Arial" w:cs="Arial"/>
        </w:rPr>
      </w:pPr>
      <w:r>
        <w:rPr>
          <w:rFonts w:ascii="Arial" w:hAnsi="Arial" w:cs="Arial"/>
        </w:rPr>
        <w:t>Statped bestiller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og dekker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kost og losji for barnet og en foresatt. </w:t>
      </w:r>
      <w:r w:rsidR="00493DBA" w:rsidRPr="00493DBA">
        <w:rPr>
          <w:rFonts w:ascii="Arial" w:hAnsi="Arial" w:cs="Arial"/>
        </w:rPr>
        <w:t>Reiseutgifter dekkes av den enkelte, eller etter avtale om dekking av reiseutgifter med bo</w:t>
      </w:r>
      <w:r w:rsidR="00493DBA">
        <w:rPr>
          <w:rFonts w:ascii="Arial" w:hAnsi="Arial" w:cs="Arial"/>
        </w:rPr>
        <w:t xml:space="preserve">stedskommunen før påmelding. </w:t>
      </w:r>
      <w:r>
        <w:rPr>
          <w:rFonts w:ascii="Arial" w:hAnsi="Arial" w:cs="Arial"/>
        </w:rPr>
        <w:t>Det er ingen kursavgift.</w:t>
      </w:r>
    </w:p>
    <w:p w:rsidR="00063A6B" w:rsidRPr="00063A6B" w:rsidRDefault="00184617" w:rsidP="00FE2065">
      <w:pPr>
        <w:sectPr w:rsidR="00063A6B" w:rsidRPr="00063A6B" w:rsidSect="00607114">
          <w:headerReference w:type="first" r:id="rId12"/>
          <w:footerReference w:type="first" r:id="rId13"/>
          <w:pgSz w:w="11906" w:h="16838"/>
          <w:pgMar w:top="2835" w:right="1418" w:bottom="851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For informasjon om rettigheter i forbindelse med deltakelse på kurs se:</w:t>
      </w:r>
      <w:r w:rsidRPr="00184617">
        <w:t xml:space="preserve"> </w:t>
      </w:r>
      <w:hyperlink r:id="rId14" w:history="1">
        <w:r w:rsidRPr="004B767F">
          <w:rPr>
            <w:rStyle w:val="Hyperkobling"/>
            <w:rFonts w:ascii="Arial" w:hAnsi="Arial" w:cs="Arial"/>
          </w:rPr>
          <w:t>http://www.statped.no/soknad-om-tjenester/Soknad/nar-svar-er-mottatt/rettigheter-delta-pa-kurs/</w:t>
        </w:r>
      </w:hyperlink>
      <w:r>
        <w:rPr>
          <w:rFonts w:ascii="Arial" w:hAnsi="Arial" w:cs="Arial"/>
        </w:rPr>
        <w:t xml:space="preserve">  </w:t>
      </w:r>
    </w:p>
    <w:tbl>
      <w:tblPr>
        <w:tblStyle w:val="Tabellrutenett"/>
        <w:tblpPr w:vertAnchor="page" w:horzAnchor="page" w:tblpX="1135" w:tblpY="14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BD336E" w:rsidTr="00955D97">
        <w:tc>
          <w:tcPr>
            <w:tcW w:w="4536" w:type="dxa"/>
          </w:tcPr>
          <w:p w:rsidR="00BD336E" w:rsidRDefault="00BD336E" w:rsidP="00955D97">
            <w:r>
              <w:lastRenderedPageBreak/>
              <w:t>© Statped</w:t>
            </w:r>
          </w:p>
          <w:p w:rsidR="00BD336E" w:rsidRDefault="00BD336E" w:rsidP="00955D97">
            <w:r w:rsidRPr="001319E5">
              <w:t>Telefon: 02196</w:t>
            </w:r>
          </w:p>
          <w:p w:rsidR="00BD336E" w:rsidRDefault="00BD336E" w:rsidP="00955D97"/>
          <w:p w:rsidR="00BD336E" w:rsidRDefault="00BD336E" w:rsidP="00955D97">
            <w:r>
              <w:t>www.statped.no</w:t>
            </w:r>
          </w:p>
          <w:p w:rsidR="00BD336E" w:rsidRDefault="00BD336E" w:rsidP="00955D97">
            <w:r>
              <w:t>facebook.com/</w:t>
            </w:r>
            <w:proofErr w:type="spellStart"/>
            <w:r>
              <w:t>statped</w:t>
            </w:r>
            <w:proofErr w:type="spellEnd"/>
          </w:p>
          <w:p w:rsidR="00BD336E" w:rsidRDefault="00BD336E" w:rsidP="00955D97">
            <w:r w:rsidRPr="001319E5">
              <w:t>twitter.com/</w:t>
            </w:r>
            <w:proofErr w:type="spellStart"/>
            <w:r w:rsidRPr="001319E5">
              <w:t>statped</w:t>
            </w:r>
            <w:proofErr w:type="spellEnd"/>
          </w:p>
        </w:tc>
      </w:tr>
    </w:tbl>
    <w:p w:rsidR="006316E4" w:rsidRDefault="006316E4" w:rsidP="003C570A">
      <w:pPr>
        <w:pStyle w:val="Punktliste"/>
        <w:numPr>
          <w:ilvl w:val="0"/>
          <w:numId w:val="0"/>
        </w:numPr>
        <w:spacing w:before="240"/>
      </w:pPr>
    </w:p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Default="006316E4" w:rsidP="006316E4"/>
    <w:p w:rsidR="001A587F" w:rsidRDefault="006316E4" w:rsidP="006316E4">
      <w:pPr>
        <w:pStyle w:val="Overskrift2"/>
      </w:pPr>
      <w:r>
        <w:t>Har du spørsmål?</w:t>
      </w:r>
    </w:p>
    <w:p w:rsidR="006316E4" w:rsidRDefault="00C96A97" w:rsidP="006316E4">
      <w:r>
        <w:t>Ta kontakt med rådgivere ved team for taleflytvansker:</w:t>
      </w:r>
    </w:p>
    <w:p w:rsidR="006316E4" w:rsidRDefault="006316E4" w:rsidP="006316E4"/>
    <w:p w:rsidR="006316E4" w:rsidRPr="002C2529" w:rsidRDefault="006316E4" w:rsidP="006316E4">
      <w:pPr>
        <w:rPr>
          <w:b/>
          <w:lang w:val="en-US"/>
        </w:rPr>
      </w:pPr>
      <w:r w:rsidRPr="002C2529">
        <w:rPr>
          <w:b/>
          <w:lang w:val="en-US"/>
        </w:rPr>
        <w:t>Karoline Hoff</w:t>
      </w:r>
    </w:p>
    <w:p w:rsidR="006316E4" w:rsidRDefault="00EA7E2D" w:rsidP="006316E4">
      <w:pPr>
        <w:rPr>
          <w:lang w:val="en-US"/>
        </w:rPr>
      </w:pPr>
      <w:hyperlink r:id="rId15" w:history="1">
        <w:r w:rsidR="006316E4" w:rsidRPr="006316E4">
          <w:rPr>
            <w:rStyle w:val="Hyperkobling"/>
            <w:lang w:val="en-US"/>
          </w:rPr>
          <w:t>Karoline.hoff@statped.no</w:t>
        </w:r>
      </w:hyperlink>
      <w:r w:rsidR="006316E4" w:rsidRPr="006316E4">
        <w:rPr>
          <w:lang w:val="en-US"/>
        </w:rPr>
        <w:t xml:space="preserve">, </w:t>
      </w:r>
      <w:proofErr w:type="spellStart"/>
      <w:r w:rsidR="006316E4" w:rsidRPr="006316E4">
        <w:rPr>
          <w:lang w:val="en-US"/>
        </w:rPr>
        <w:t>tlf</w:t>
      </w:r>
      <w:proofErr w:type="spellEnd"/>
      <w:r w:rsidR="006316E4" w:rsidRPr="006316E4">
        <w:rPr>
          <w:lang w:val="en-US"/>
        </w:rPr>
        <w:t>: 902</w:t>
      </w:r>
      <w:r w:rsidR="006316E4">
        <w:rPr>
          <w:lang w:val="en-US"/>
        </w:rPr>
        <w:t xml:space="preserve"> </w:t>
      </w:r>
      <w:r w:rsidR="006316E4" w:rsidRPr="006316E4">
        <w:rPr>
          <w:lang w:val="en-US"/>
        </w:rPr>
        <w:t>58</w:t>
      </w:r>
      <w:r w:rsidR="006316E4">
        <w:rPr>
          <w:lang w:val="en-US"/>
        </w:rPr>
        <w:t> </w:t>
      </w:r>
      <w:r w:rsidR="006316E4" w:rsidRPr="006316E4">
        <w:rPr>
          <w:lang w:val="en-US"/>
        </w:rPr>
        <w:t>256</w:t>
      </w:r>
    </w:p>
    <w:p w:rsidR="006316E4" w:rsidRPr="006316E4" w:rsidRDefault="006316E4" w:rsidP="006316E4">
      <w:pPr>
        <w:rPr>
          <w:lang w:val="en-US"/>
        </w:rPr>
      </w:pPr>
    </w:p>
    <w:p w:rsidR="006316E4" w:rsidRPr="006316E4" w:rsidRDefault="006316E4" w:rsidP="006316E4">
      <w:pPr>
        <w:rPr>
          <w:b/>
        </w:rPr>
      </w:pPr>
      <w:r w:rsidRPr="006316E4">
        <w:rPr>
          <w:b/>
        </w:rPr>
        <w:t>Ane Hestmann Melle</w:t>
      </w:r>
    </w:p>
    <w:p w:rsidR="006316E4" w:rsidRDefault="00EA7E2D" w:rsidP="006316E4">
      <w:pPr>
        <w:rPr>
          <w:lang w:val="en-US"/>
        </w:rPr>
      </w:pPr>
      <w:hyperlink r:id="rId16" w:history="1">
        <w:r w:rsidR="006316E4" w:rsidRPr="006316E4">
          <w:rPr>
            <w:rStyle w:val="Hyperkobling"/>
            <w:lang w:val="en-US"/>
          </w:rPr>
          <w:t>Ane.hestmann.melle@statped.no</w:t>
        </w:r>
      </w:hyperlink>
      <w:r w:rsidR="006316E4" w:rsidRPr="006316E4">
        <w:rPr>
          <w:lang w:val="en-US"/>
        </w:rPr>
        <w:t xml:space="preserve">, </w:t>
      </w:r>
      <w:proofErr w:type="spellStart"/>
      <w:r w:rsidR="006316E4" w:rsidRPr="006316E4">
        <w:rPr>
          <w:lang w:val="en-US"/>
        </w:rPr>
        <w:t>tlf</w:t>
      </w:r>
      <w:proofErr w:type="spellEnd"/>
      <w:r w:rsidR="006316E4" w:rsidRPr="006316E4">
        <w:rPr>
          <w:lang w:val="en-US"/>
        </w:rPr>
        <w:t xml:space="preserve">: </w:t>
      </w:r>
      <w:r w:rsidR="006316E4">
        <w:rPr>
          <w:lang w:val="en-US"/>
        </w:rPr>
        <w:t>90</w:t>
      </w:r>
      <w:r w:rsidR="006316E4" w:rsidRPr="006316E4">
        <w:rPr>
          <w:lang w:val="en-US"/>
        </w:rPr>
        <w:t>1</w:t>
      </w:r>
      <w:r w:rsidR="006316E4">
        <w:rPr>
          <w:lang w:val="en-US"/>
        </w:rPr>
        <w:t xml:space="preserve"> 5</w:t>
      </w:r>
      <w:r w:rsidR="006316E4" w:rsidRPr="006316E4">
        <w:rPr>
          <w:lang w:val="en-US"/>
        </w:rPr>
        <w:t>5</w:t>
      </w:r>
      <w:r w:rsidR="00184617">
        <w:rPr>
          <w:lang w:val="en-US"/>
        </w:rPr>
        <w:t> </w:t>
      </w:r>
      <w:r w:rsidR="006316E4">
        <w:rPr>
          <w:lang w:val="en-US"/>
        </w:rPr>
        <w:t>4</w:t>
      </w:r>
      <w:r w:rsidR="006316E4" w:rsidRPr="006316E4">
        <w:rPr>
          <w:lang w:val="en-US"/>
        </w:rPr>
        <w:t>57</w:t>
      </w:r>
    </w:p>
    <w:p w:rsidR="00184617" w:rsidRDefault="00184617" w:rsidP="006316E4"/>
    <w:p w:rsidR="006316E4" w:rsidRDefault="00184617" w:rsidP="00184617">
      <w:pPr>
        <w:tabs>
          <w:tab w:val="left" w:pos="2495"/>
        </w:tabs>
      </w:pPr>
      <w:r>
        <w:tab/>
      </w:r>
    </w:p>
    <w:p w:rsidR="006316E4" w:rsidRPr="006316E4" w:rsidRDefault="006316E4" w:rsidP="006316E4"/>
    <w:p w:rsidR="006316E4" w:rsidRPr="006316E4" w:rsidRDefault="006316E4" w:rsidP="006316E4"/>
    <w:sectPr w:rsidR="006316E4" w:rsidRPr="006316E4" w:rsidSect="001319E5">
      <w:headerReference w:type="first" r:id="rId17"/>
      <w:footerReference w:type="first" r:id="rId18"/>
      <w:pgSz w:w="11906" w:h="16838"/>
      <w:pgMar w:top="2835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373" w:rsidRDefault="00A40373" w:rsidP="008F778B">
      <w:pPr>
        <w:spacing w:after="0" w:line="240" w:lineRule="auto"/>
      </w:pPr>
      <w:r>
        <w:separator/>
      </w:r>
    </w:p>
  </w:endnote>
  <w:end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65" w:rsidRDefault="00011F6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36E" w:rsidRDefault="00BD336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373" w:rsidRDefault="00A40373" w:rsidP="008F778B">
      <w:pPr>
        <w:spacing w:after="0" w:line="240" w:lineRule="auto"/>
      </w:pPr>
      <w:r>
        <w:separator/>
      </w:r>
    </w:p>
  </w:footnote>
  <w:foot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57C" w:rsidRDefault="00DB2CC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1" layoutInCell="1" allowOverlap="1" wp14:anchorId="4A8D2D8C" wp14:editId="2519259C">
          <wp:simplePos x="0" y="0"/>
          <wp:positionH relativeFrom="page">
            <wp:posOffset>0</wp:posOffset>
          </wp:positionH>
          <wp:positionV relativeFrom="page">
            <wp:posOffset>2718435</wp:posOffset>
          </wp:positionV>
          <wp:extent cx="7560000" cy="7974000"/>
          <wp:effectExtent l="0" t="0" r="3175" b="825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tped_omslag_forsid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7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C4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0C48BAA" wp14:editId="1F2EE93A">
              <wp:simplePos x="0" y="0"/>
              <wp:positionH relativeFrom="column">
                <wp:posOffset>-541201</wp:posOffset>
              </wp:positionH>
              <wp:positionV relativeFrom="paragraph">
                <wp:posOffset>3044098</wp:posOffset>
              </wp:positionV>
              <wp:extent cx="6839585" cy="6840039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6840039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5365A3" id="Rektangel 3" o:spid="_x0000_s1026" style="position:absolute;margin-left:-42.6pt;margin-top:239.7pt;width:538.55pt;height:53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" fillcolor="#e3e5e9" stroked="f" strokeweight="1pt"/>
          </w:pict>
        </mc:Fallback>
      </mc:AlternateContent>
    </w:r>
    <w:r w:rsidR="00425C47">
      <w:rPr>
        <w:noProof/>
        <w:lang w:eastAsia="nb-NO"/>
      </w:rPr>
      <w:drawing>
        <wp:anchor distT="0" distB="0" distL="114300" distR="114300" simplePos="0" relativeHeight="251673600" behindDoc="1" locked="1" layoutInCell="1" allowOverlap="1" wp14:anchorId="65B62232" wp14:editId="174AC6FC">
          <wp:simplePos x="0" y="0"/>
          <wp:positionH relativeFrom="page">
            <wp:posOffset>358775</wp:posOffset>
          </wp:positionH>
          <wp:positionV relativeFrom="page">
            <wp:posOffset>3493770</wp:posOffset>
          </wp:positionV>
          <wp:extent cx="6839585" cy="6839585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683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9E5">
      <w:rPr>
        <w:noProof/>
        <w:lang w:eastAsia="nb-NO"/>
      </w:rPr>
      <w:drawing>
        <wp:anchor distT="0" distB="0" distL="114300" distR="114300" simplePos="0" relativeHeight="251661312" behindDoc="1" locked="1" layoutInCell="1" allowOverlap="1" wp14:anchorId="2AC07DD3" wp14:editId="35A7DE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1600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F65" w:rsidRDefault="00011F6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336E" w:rsidRDefault="00DB2CCB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9970D8" wp14:editId="308AC278">
              <wp:simplePos x="0" y="0"/>
              <wp:positionH relativeFrom="page">
                <wp:posOffset>359229</wp:posOffset>
              </wp:positionH>
              <wp:positionV relativeFrom="page">
                <wp:posOffset>3418114</wp:posOffset>
              </wp:positionV>
              <wp:extent cx="6840000" cy="6912000"/>
              <wp:effectExtent l="0" t="0" r="0" b="3175"/>
              <wp:wrapNone/>
              <wp:docPr id="8" name="Rektang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69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8C9CD" id="Rektangel 8" o:spid="_x0000_s1026" style="position:absolute;margin-left:28.3pt;margin-top:269.15pt;width:538.6pt;height:54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" fillcolor="white [3212]" stroked="f" strokeweight="1pt">
              <v:path arrowok="t"/>
              <w10:wrap anchorx="page" anchory="page"/>
            </v:rect>
          </w:pict>
        </mc:Fallback>
      </mc:AlternateContent>
    </w:r>
    <w:r w:rsidRPr="00BD336E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62B85ECF" wp14:editId="561A2748">
              <wp:simplePos x="0" y="0"/>
              <wp:positionH relativeFrom="column">
                <wp:align>center</wp:align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C7EE3" id="Rektangel 6" o:spid="_x0000_s1026" style="position:absolute;margin-left:0;margin-top:0;width:595.3pt;height:841.9pt;z-index:-2516613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" fillcolor="#e3e5e9" stroked="f" strokeweight="1pt">
              <w10:wrap anchory="page"/>
            </v:rect>
          </w:pict>
        </mc:Fallback>
      </mc:AlternateContent>
    </w:r>
    <w:r w:rsidR="00BD336E">
      <w:rPr>
        <w:noProof/>
        <w:lang w:eastAsia="nb-NO"/>
      </w:rPr>
      <w:drawing>
        <wp:anchor distT="0" distB="0" distL="114300" distR="114300" simplePos="0" relativeHeight="251671552" behindDoc="1" locked="1" layoutInCell="1" allowOverlap="1" wp14:anchorId="78D50BD4" wp14:editId="2033CE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01600"/>
          <wp:effectExtent l="0" t="0" r="0" b="381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77696" behindDoc="1" locked="1" layoutInCell="1" allowOverlap="1" wp14:anchorId="79F446BE" wp14:editId="2B4AE6DA">
          <wp:simplePos x="0" y="0"/>
          <wp:positionH relativeFrom="page">
            <wp:posOffset>0</wp:posOffset>
          </wp:positionH>
          <wp:positionV relativeFrom="page">
            <wp:posOffset>3877945</wp:posOffset>
          </wp:positionV>
          <wp:extent cx="7560000" cy="6814800"/>
          <wp:effectExtent l="0" t="0" r="3175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53.25pt" o:bullet="t">
        <v:imagedata r:id="rId1" o:title="Pil"/>
      </v:shape>
    </w:pict>
  </w:numPicBullet>
  <w:abstractNum w:abstractNumId="0" w15:restartNumberingAfterBreak="0">
    <w:nsid w:val="FFFFFF89"/>
    <w:multiLevelType w:val="singleLevel"/>
    <w:tmpl w:val="520029C6"/>
    <w:lvl w:ilvl="0">
      <w:start w:val="1"/>
      <w:numFmt w:val="bullet"/>
      <w:pStyle w:val="Punktliste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73"/>
    <w:rsid w:val="00011F65"/>
    <w:rsid w:val="00063A6B"/>
    <w:rsid w:val="001319E5"/>
    <w:rsid w:val="00133564"/>
    <w:rsid w:val="001463A1"/>
    <w:rsid w:val="00157E69"/>
    <w:rsid w:val="00184617"/>
    <w:rsid w:val="001A587F"/>
    <w:rsid w:val="001C2FFA"/>
    <w:rsid w:val="001E2071"/>
    <w:rsid w:val="00296325"/>
    <w:rsid w:val="002C2529"/>
    <w:rsid w:val="002E7857"/>
    <w:rsid w:val="003C570A"/>
    <w:rsid w:val="00425C47"/>
    <w:rsid w:val="00475215"/>
    <w:rsid w:val="00493DBA"/>
    <w:rsid w:val="004E287B"/>
    <w:rsid w:val="004E5D43"/>
    <w:rsid w:val="00551005"/>
    <w:rsid w:val="0059230C"/>
    <w:rsid w:val="00596453"/>
    <w:rsid w:val="005E365F"/>
    <w:rsid w:val="00603997"/>
    <w:rsid w:val="00607114"/>
    <w:rsid w:val="00611136"/>
    <w:rsid w:val="006316E4"/>
    <w:rsid w:val="00670DBE"/>
    <w:rsid w:val="00700E35"/>
    <w:rsid w:val="00702904"/>
    <w:rsid w:val="00726539"/>
    <w:rsid w:val="0077171F"/>
    <w:rsid w:val="007760CF"/>
    <w:rsid w:val="007E1490"/>
    <w:rsid w:val="008D0422"/>
    <w:rsid w:val="008E3EAF"/>
    <w:rsid w:val="008F778B"/>
    <w:rsid w:val="009455EC"/>
    <w:rsid w:val="009D3743"/>
    <w:rsid w:val="009F5F5C"/>
    <w:rsid w:val="00A1059F"/>
    <w:rsid w:val="00A40373"/>
    <w:rsid w:val="00A54976"/>
    <w:rsid w:val="00BA1257"/>
    <w:rsid w:val="00BB76A0"/>
    <w:rsid w:val="00BD336E"/>
    <w:rsid w:val="00BE626F"/>
    <w:rsid w:val="00C205D6"/>
    <w:rsid w:val="00C96A97"/>
    <w:rsid w:val="00D61D15"/>
    <w:rsid w:val="00D9057C"/>
    <w:rsid w:val="00DB2CCB"/>
    <w:rsid w:val="00DC6BE8"/>
    <w:rsid w:val="00DC7FCE"/>
    <w:rsid w:val="00EA7E2D"/>
    <w:rsid w:val="00EF1EDF"/>
    <w:rsid w:val="00FA04F0"/>
    <w:rsid w:val="00FB09B6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741BF4-9924-415D-88DF-410894ED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1490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059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059F"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778B"/>
  </w:style>
  <w:style w:type="paragraph" w:styleId="Bunntekst">
    <w:name w:val="footer"/>
    <w:basedOn w:val="Normal"/>
    <w:link w:val="Bunn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778B"/>
  </w:style>
  <w:style w:type="character" w:customStyle="1" w:styleId="Overskrift1Tegn">
    <w:name w:val="Overskrift 1 Tegn"/>
    <w:basedOn w:val="Standardskriftforavsnitt"/>
    <w:link w:val="Overskrift1"/>
    <w:uiPriority w:val="9"/>
    <w:rsid w:val="00A1059F"/>
    <w:rPr>
      <w:rFonts w:asciiTheme="majorHAnsi" w:eastAsiaTheme="majorEastAsia" w:hAnsiTheme="majorHAnsi" w:cstheme="majorBidi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059F"/>
    <w:rPr>
      <w:rFonts w:asciiTheme="majorHAnsi" w:eastAsiaTheme="majorEastAsia" w:hAnsiTheme="majorHAnsi" w:cstheme="majorBidi"/>
      <w:sz w:val="36"/>
      <w:szCs w:val="26"/>
    </w:rPr>
  </w:style>
  <w:style w:type="character" w:styleId="Plassholdertekst">
    <w:name w:val="Placeholder Text"/>
    <w:basedOn w:val="Standardskriftforavsnitt"/>
    <w:uiPriority w:val="99"/>
    <w:semiHidden/>
    <w:rsid w:val="001A587F"/>
    <w:rPr>
      <w:color w:val="808080"/>
    </w:rPr>
  </w:style>
  <w:style w:type="paragraph" w:styleId="Punktliste">
    <w:name w:val="List Bullet"/>
    <w:basedOn w:val="Normal"/>
    <w:uiPriority w:val="99"/>
    <w:qFormat/>
    <w:rsid w:val="00BB76A0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131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1319E5"/>
    <w:rPr>
      <w:color w:val="0000FF" w:themeColor="hyperlink"/>
      <w:u w:val="single"/>
    </w:rPr>
  </w:style>
  <w:style w:type="paragraph" w:styleId="Tittel">
    <w:name w:val="Title"/>
    <w:basedOn w:val="Overskrift1"/>
    <w:next w:val="Normal"/>
    <w:link w:val="TittelTegn"/>
    <w:uiPriority w:val="10"/>
    <w:rsid w:val="00A1059F"/>
    <w:pPr>
      <w:spacing w:before="600"/>
    </w:pPr>
    <w:rPr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A1059F"/>
    <w:rPr>
      <w:rFonts w:asciiTheme="majorHAnsi" w:eastAsiaTheme="majorEastAsia" w:hAnsiTheme="majorHAnsi" w:cstheme="majorBidi"/>
      <w:sz w:val="60"/>
      <w:szCs w:val="32"/>
    </w:rPr>
  </w:style>
  <w:style w:type="paragraph" w:styleId="Undertittel">
    <w:name w:val="Subtitle"/>
    <w:basedOn w:val="Overskrift2"/>
    <w:next w:val="Normal"/>
    <w:link w:val="UndertittelTegn"/>
    <w:uiPriority w:val="11"/>
    <w:rsid w:val="007E1490"/>
    <w:pPr>
      <w:spacing w:after="0"/>
    </w:pPr>
  </w:style>
  <w:style w:type="character" w:customStyle="1" w:styleId="UndertittelTegn">
    <w:name w:val="Undertittel Tegn"/>
    <w:basedOn w:val="Standardskriftforavsnitt"/>
    <w:link w:val="Undertittel"/>
    <w:uiPriority w:val="11"/>
    <w:rsid w:val="007E1490"/>
    <w:rPr>
      <w:rFonts w:asciiTheme="majorHAnsi" w:eastAsiaTheme="majorEastAsia" w:hAnsiTheme="majorHAnsi" w:cstheme="majorBidi"/>
      <w:sz w:val="36"/>
      <w:szCs w:val="26"/>
    </w:rPr>
  </w:style>
  <w:style w:type="character" w:styleId="Fulgthyperkobling">
    <w:name w:val="FollowedHyperlink"/>
    <w:basedOn w:val="Standardskriftforavsnitt"/>
    <w:uiPriority w:val="99"/>
    <w:semiHidden/>
    <w:rsid w:val="00BE62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e.hestmann.melle@statped.no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.statped.no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aroline.hoff@statped.no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statped.no/soknad-om-tjenester/Soknad/nar-svar-er-mottatt/rettigheter-delta-pa-kur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-fil-03\statped%20officemaler\Fellesmaler\Forside_bakside%20med%20bilde%20som%20kan%20byttes%20ut_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F3984715CE43AD875B203B6D8680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E34BAE-566D-42D9-9764-C6FF163CD71A}"/>
      </w:docPartPr>
      <w:docPartBody>
        <w:p w:rsidR="003F0D65" w:rsidRDefault="003F0D65">
          <w:pPr>
            <w:pStyle w:val="33F3984715CE43AD875B203B6D8680DD"/>
          </w:pPr>
          <w:r w:rsidRPr="00EE6C05">
            <w:rPr>
              <w:rStyle w:val="Plassholdertekst"/>
            </w:rPr>
            <w:t>[Tittel]</w:t>
          </w:r>
        </w:p>
      </w:docPartBody>
    </w:docPart>
    <w:docPart>
      <w:docPartPr>
        <w:name w:val="2E3FA25BDE7D4190A7DE3C186568E6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D99D8-D4D0-4DD1-82FB-930F4526FACD}"/>
      </w:docPartPr>
      <w:docPartBody>
        <w:p w:rsidR="003F0D65" w:rsidRDefault="003F0D65">
          <w:pPr>
            <w:pStyle w:val="2E3FA25BDE7D4190A7DE3C186568E6FD"/>
          </w:pPr>
          <w:r w:rsidRPr="00EE6C05">
            <w:rPr>
              <w:rStyle w:val="Plassholdertekst"/>
            </w:rPr>
            <w:t>[Undertittel]</w:t>
          </w:r>
        </w:p>
      </w:docPartBody>
    </w:docPart>
    <w:docPart>
      <w:docPartPr>
        <w:name w:val="0C21E7539D6F41219F95886536FC66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D32979-0E8E-4C46-BED8-F328259EBBA2}"/>
      </w:docPartPr>
      <w:docPartBody>
        <w:p w:rsidR="003F0D65" w:rsidRDefault="003F0D65">
          <w:pPr>
            <w:pStyle w:val="0C21E7539D6F41219F95886536FC66C0"/>
          </w:pPr>
          <w:r w:rsidRPr="00EE6C05">
            <w:rPr>
              <w:rStyle w:val="Plassholdertekst"/>
            </w:rPr>
            <w:t>[Overskrift]</w:t>
          </w:r>
        </w:p>
      </w:docPartBody>
    </w:docPart>
    <w:docPart>
      <w:docPartPr>
        <w:name w:val="EC5B18ECB8CF43299B8BC9D8F370A3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38DE9-DA91-4633-9D7F-27CD65599D1B}"/>
      </w:docPartPr>
      <w:docPartBody>
        <w:p w:rsidR="003962D7" w:rsidRDefault="003F0D65" w:rsidP="003F0D65">
          <w:pPr>
            <w:pStyle w:val="EC5B18ECB8CF43299B8BC9D8F370A381"/>
          </w:pPr>
          <w:r w:rsidRPr="00EE6C05">
            <w:rPr>
              <w:rStyle w:val="Plassholdertekst"/>
            </w:rPr>
            <w:t>[Overskrift 2]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D65"/>
    <w:rsid w:val="003962D7"/>
    <w:rsid w:val="003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0D65"/>
    <w:rPr>
      <w:color w:val="808080"/>
    </w:rPr>
  </w:style>
  <w:style w:type="paragraph" w:customStyle="1" w:styleId="33F3984715CE43AD875B203B6D8680DD">
    <w:name w:val="33F3984715CE43AD875B203B6D8680DD"/>
  </w:style>
  <w:style w:type="paragraph" w:customStyle="1" w:styleId="2E3FA25BDE7D4190A7DE3C186568E6FD">
    <w:name w:val="2E3FA25BDE7D4190A7DE3C186568E6FD"/>
  </w:style>
  <w:style w:type="paragraph" w:customStyle="1" w:styleId="0C21E7539D6F41219F95886536FC66C0">
    <w:name w:val="0C21E7539D6F41219F95886536FC66C0"/>
  </w:style>
  <w:style w:type="paragraph" w:customStyle="1" w:styleId="AA1DB7166DAA417F86E81D75DBBB2307">
    <w:name w:val="AA1DB7166DAA417F86E81D75DBBB2307"/>
  </w:style>
  <w:style w:type="paragraph" w:customStyle="1" w:styleId="923889346F6E4C79B8604D70DCEFC724">
    <w:name w:val="923889346F6E4C79B8604D70DCEFC724"/>
  </w:style>
  <w:style w:type="paragraph" w:customStyle="1" w:styleId="EC5B18ECB8CF43299B8BC9D8F370A381">
    <w:name w:val="EC5B18ECB8CF43299B8BC9D8F370A381"/>
    <w:rsid w:val="003F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tatped">
      <a:dk1>
        <a:sysClr val="windowText" lastClr="000000"/>
      </a:dk1>
      <a:lt1>
        <a:sysClr val="window" lastClr="FFFFFF"/>
      </a:lt1>
      <a:dk2>
        <a:srgbClr val="E74B61"/>
      </a:dk2>
      <a:lt2>
        <a:srgbClr val="E9E9E9"/>
      </a:lt2>
      <a:accent1>
        <a:srgbClr val="E74B61"/>
      </a:accent1>
      <a:accent2>
        <a:srgbClr val="54276E"/>
      </a:accent2>
      <a:accent3>
        <a:srgbClr val="98226E"/>
      </a:accent3>
      <a:accent4>
        <a:srgbClr val="C096B0"/>
      </a:accent4>
      <a:accent5>
        <a:srgbClr val="E31C90"/>
      </a:accent5>
      <a:accent6>
        <a:srgbClr val="8085A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927E-7157-4A9C-860B-F2F8C9AAE0C1}">
  <ds:schemaRefs/>
</ds:datastoreItem>
</file>

<file path=customXml/itemProps2.xml><?xml version="1.0" encoding="utf-8"?>
<ds:datastoreItem xmlns:ds="http://schemas.openxmlformats.org/officeDocument/2006/customXml" ds:itemID="{DDBE7E9E-E73F-4B83-89E9-9DBE5C31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Forside_bakside med bilde som kan byttes ut_3</Template>
  <TotalTime>1</TotalTime>
  <Pages>3</Pages>
  <Words>418</Words>
  <Characters>2221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Statped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Hestmann Melle</dc:creator>
  <cp:keywords/>
  <dc:description>template by addpoint.no</dc:description>
  <cp:lastModifiedBy>Karen Sømhovd</cp:lastModifiedBy>
  <cp:revision>2</cp:revision>
  <dcterms:created xsi:type="dcterms:W3CDTF">2018-01-03T17:41:00Z</dcterms:created>
  <dcterms:modified xsi:type="dcterms:W3CDTF">2018-01-03T17:41:00Z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